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4C2" w:rsidRDefault="00B944C2" w:rsidP="004B59BA">
      <w:pPr>
        <w:tabs>
          <w:tab w:val="left" w:pos="75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944C2" w:rsidRDefault="00B944C2" w:rsidP="0074609D">
      <w:pPr>
        <w:jc w:val="center"/>
        <w:rPr>
          <w:b/>
          <w:sz w:val="28"/>
          <w:szCs w:val="28"/>
        </w:rPr>
      </w:pPr>
    </w:p>
    <w:p w:rsidR="00B944C2" w:rsidRDefault="00B944C2" w:rsidP="004B5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903DE1">
        <w:rPr>
          <w:b/>
          <w:sz w:val="28"/>
          <w:szCs w:val="28"/>
        </w:rPr>
        <w:t>Autorisation</w:t>
      </w:r>
      <w:r>
        <w:rPr>
          <w:b/>
          <w:sz w:val="28"/>
          <w:szCs w:val="28"/>
        </w:rPr>
        <w:t>s</w:t>
      </w:r>
      <w:r w:rsidRPr="00903DE1">
        <w:rPr>
          <w:b/>
          <w:sz w:val="28"/>
          <w:szCs w:val="28"/>
        </w:rPr>
        <w:t xml:space="preserve"> Parentales pour mineurs</w:t>
      </w:r>
    </w:p>
    <w:p w:rsidR="00B944C2" w:rsidRPr="0074609D" w:rsidRDefault="00B944C2" w:rsidP="0074609D">
      <w:pPr>
        <w:jc w:val="center"/>
        <w:rPr>
          <w:b/>
          <w:sz w:val="28"/>
          <w:szCs w:val="28"/>
        </w:rPr>
      </w:pPr>
    </w:p>
    <w:p w:rsidR="00B944C2" w:rsidRDefault="00B944C2" w:rsidP="00903DE1">
      <w:pPr>
        <w:jc w:val="both"/>
      </w:pPr>
      <w:r w:rsidRPr="00903DE1">
        <w:t xml:space="preserve">Nous soussignés, Monsieur et/ou Madame </w:t>
      </w:r>
      <w:r w:rsidRPr="00903DE1">
        <w:rPr>
          <w:u w:val="single"/>
        </w:rPr>
        <w:t xml:space="preserve">                                                                    </w:t>
      </w:r>
      <w:r>
        <w:rPr>
          <w:u w:val="single"/>
        </w:rPr>
        <w:t xml:space="preserve">, </w:t>
      </w:r>
      <w:r>
        <w:t xml:space="preserve">père, mère, responsable légal (1), certifions confier au SAC l’enfant (nom, prénom) </w:t>
      </w:r>
      <w:r w:rsidRPr="00903DE1">
        <w:rPr>
          <w:u w:val="single"/>
        </w:rPr>
        <w:t xml:space="preserve">                           </w:t>
      </w:r>
      <w:r>
        <w:rPr>
          <w:u w:val="single"/>
        </w:rPr>
        <w:t xml:space="preserve">                         , </w:t>
      </w:r>
      <w:r>
        <w:t>né le</w:t>
      </w:r>
      <w:r w:rsidRPr="00903DE1">
        <w:rPr>
          <w:u w:val="single"/>
        </w:rPr>
        <w:t xml:space="preserve">      </w:t>
      </w:r>
      <w:r>
        <w:rPr>
          <w:u w:val="single"/>
        </w:rPr>
        <w:t>/     /         ,</w:t>
      </w:r>
      <w:r w:rsidRPr="00903DE1">
        <w:t xml:space="preserve"> </w:t>
      </w:r>
      <w:r>
        <w:t xml:space="preserve">pour la saison de Basket Ball 2015/2016 lors des séances d’entrainements, matchs, stages et tournois. </w:t>
      </w:r>
    </w:p>
    <w:p w:rsidR="00B944C2" w:rsidRDefault="00B944C2" w:rsidP="00903DE1">
      <w:pPr>
        <w:jc w:val="both"/>
      </w:pPr>
      <w:r w:rsidRPr="00903DE1">
        <w:rPr>
          <w:b/>
        </w:rPr>
        <w:t>Nous autorisons / n’autorisons pas</w:t>
      </w:r>
      <w:r>
        <w:t xml:space="preserve"> (1) le SAC toutes autorisations concernant l’intervention des secours (Pompiers, Samu ou autre professionnel de santé) et le transport de notre enfant à l’hôpital. Le SAC s’engage à nous appeler au plus vite au(x) numéro(s) fournis si dessous :</w:t>
      </w:r>
    </w:p>
    <w:p w:rsidR="00B944C2" w:rsidRDefault="00B944C2" w:rsidP="00903DE1">
      <w:pPr>
        <w:pStyle w:val="ListParagraph"/>
        <w:numPr>
          <w:ilvl w:val="0"/>
          <w:numId w:val="1"/>
        </w:numPr>
        <w:jc w:val="both"/>
      </w:pPr>
      <w:r>
        <w:t>Nom de la personne à contacter en cas d’urgence :</w:t>
      </w:r>
    </w:p>
    <w:p w:rsidR="00B944C2" w:rsidRDefault="00B944C2" w:rsidP="00903DE1">
      <w:pPr>
        <w:pStyle w:val="ListParagraph"/>
        <w:numPr>
          <w:ilvl w:val="1"/>
          <w:numId w:val="1"/>
        </w:numPr>
        <w:jc w:val="both"/>
      </w:pPr>
      <w:r>
        <w:t>Nom, Prénom :</w:t>
      </w:r>
    </w:p>
    <w:p w:rsidR="00B944C2" w:rsidRDefault="00B944C2" w:rsidP="00903DE1">
      <w:pPr>
        <w:pStyle w:val="ListParagraph"/>
        <w:numPr>
          <w:ilvl w:val="1"/>
          <w:numId w:val="1"/>
        </w:numPr>
        <w:jc w:val="both"/>
      </w:pPr>
      <w:r>
        <w:t>Numéro de téléphone :</w:t>
      </w:r>
    </w:p>
    <w:p w:rsidR="00B944C2" w:rsidRDefault="00B944C2" w:rsidP="00903DE1">
      <w:pPr>
        <w:pStyle w:val="ListParagraph"/>
        <w:numPr>
          <w:ilvl w:val="1"/>
          <w:numId w:val="1"/>
        </w:numPr>
        <w:jc w:val="both"/>
      </w:pPr>
      <w:r>
        <w:t>Groupe sanguin :</w:t>
      </w:r>
    </w:p>
    <w:p w:rsidR="00B944C2" w:rsidRDefault="00B944C2" w:rsidP="00903DE1">
      <w:pPr>
        <w:pStyle w:val="ListParagraph"/>
        <w:numPr>
          <w:ilvl w:val="1"/>
          <w:numId w:val="1"/>
        </w:numPr>
        <w:jc w:val="both"/>
      </w:pPr>
      <w:r>
        <w:t>Allergies médicamenteuse :</w:t>
      </w:r>
    </w:p>
    <w:p w:rsidR="00B944C2" w:rsidRDefault="00B944C2" w:rsidP="00903DE1">
      <w:pPr>
        <w:pStyle w:val="ListParagraph"/>
        <w:numPr>
          <w:ilvl w:val="1"/>
          <w:numId w:val="1"/>
        </w:numPr>
        <w:jc w:val="both"/>
      </w:pPr>
      <w:r>
        <w:t>Autres :</w:t>
      </w:r>
    </w:p>
    <w:p w:rsidR="00B944C2" w:rsidRDefault="00B944C2" w:rsidP="00903DE1">
      <w:pPr>
        <w:pStyle w:val="ListParagraph"/>
        <w:numPr>
          <w:ilvl w:val="1"/>
          <w:numId w:val="1"/>
        </w:numPr>
        <w:jc w:val="both"/>
      </w:pPr>
      <w:r>
        <w:t>Nom et coordonnées du médecin traitant :</w:t>
      </w:r>
    </w:p>
    <w:p w:rsidR="00B944C2" w:rsidRDefault="00B944C2" w:rsidP="00903DE1">
      <w:pPr>
        <w:pStyle w:val="ListParagraph"/>
        <w:numPr>
          <w:ilvl w:val="1"/>
          <w:numId w:val="1"/>
        </w:numPr>
        <w:jc w:val="both"/>
      </w:pPr>
      <w:r>
        <w:t>Dernière vaccinations (date dernier DTP) :</w:t>
      </w:r>
    </w:p>
    <w:p w:rsidR="00B944C2" w:rsidRDefault="00B944C2" w:rsidP="00D83731">
      <w:pPr>
        <w:jc w:val="both"/>
      </w:pPr>
      <w:r w:rsidRPr="0003794D">
        <w:rPr>
          <w:b/>
        </w:rPr>
        <w:t>Nous déchargeons</w:t>
      </w:r>
      <w:r>
        <w:t xml:space="preserve"> le SAC, ses dirigeants et entraîneurs ainsi que les conducteurs occasionnels de toutes responsabilités personnelles éventuelles en cas d’accident.</w:t>
      </w:r>
    </w:p>
    <w:p w:rsidR="00B944C2" w:rsidRDefault="00B944C2" w:rsidP="00D83731">
      <w:pPr>
        <w:jc w:val="both"/>
      </w:pPr>
      <w:r w:rsidRPr="0003794D">
        <w:rPr>
          <w:b/>
        </w:rPr>
        <w:t>Nous autorisons / n’autorisons pas</w:t>
      </w:r>
      <w:r>
        <w:t xml:space="preserve"> (1) le SAC à prendre des photos et/ou filmer les activités du club (entrainements, matchs, déplacement, tournoi, stage…)</w:t>
      </w:r>
    </w:p>
    <w:p w:rsidR="00B944C2" w:rsidRDefault="00B944C2" w:rsidP="00D83731">
      <w:pPr>
        <w:jc w:val="both"/>
      </w:pPr>
      <w:r w:rsidRPr="0003794D">
        <w:rPr>
          <w:b/>
        </w:rPr>
        <w:t>Nous autorisons /n’autorisons pas</w:t>
      </w:r>
      <w:r>
        <w:t xml:space="preserve"> (1) le SAC à utiliser des photos et/ou films réalisés (journal municipal, site internet du club, calendrier, photo d’équipe) dans le but de promouvoir le club et le Basket Ball.</w:t>
      </w:r>
    </w:p>
    <w:p w:rsidR="00B944C2" w:rsidRDefault="00B944C2" w:rsidP="00D83731">
      <w:pPr>
        <w:jc w:val="both"/>
      </w:pPr>
      <w:r w:rsidRPr="0003794D">
        <w:rPr>
          <w:b/>
        </w:rPr>
        <w:t>Nous autorisons / n’autorisons pas</w:t>
      </w:r>
      <w:r>
        <w:t xml:space="preserve"> (1) notre enfant à rentrer seul à la maison à la sortie de l’entrainement ou matchs. Sinon, je m’engage à prendre mon enfant à la fin de l’entrainement.</w:t>
      </w:r>
    </w:p>
    <w:p w:rsidR="00B944C2" w:rsidRDefault="00B944C2" w:rsidP="00D83731">
      <w:pPr>
        <w:jc w:val="both"/>
        <w:rPr>
          <w:u w:val="single"/>
        </w:rPr>
      </w:pPr>
      <w:r>
        <w:t xml:space="preserve">Fait à : </w:t>
      </w:r>
      <w:r w:rsidRPr="00D83731">
        <w:rPr>
          <w:u w:val="single"/>
        </w:rPr>
        <w:t xml:space="preserve">                                                   </w:t>
      </w:r>
      <w:r>
        <w:rPr>
          <w:u w:val="single"/>
        </w:rPr>
        <w:t xml:space="preserve">, </w:t>
      </w:r>
      <w:r>
        <w:t xml:space="preserve">le </w:t>
      </w:r>
      <w:r w:rsidRPr="00D83731">
        <w:rPr>
          <w:u w:val="single"/>
        </w:rPr>
        <w:t xml:space="preserve">     /     /         </w:t>
      </w:r>
      <w:r>
        <w:rPr>
          <w:u w:val="single"/>
        </w:rPr>
        <w:t>.</w:t>
      </w:r>
    </w:p>
    <w:p w:rsidR="00B944C2" w:rsidRDefault="00B944C2" w:rsidP="00D83731">
      <w:pPr>
        <w:jc w:val="both"/>
      </w:pPr>
      <w:r w:rsidRPr="0074609D">
        <w:t>Monsieur (2) « lu et approuvé »</w:t>
      </w:r>
      <w:r>
        <w:t xml:space="preserve">                                         Madame (2) « lu et approuvé »</w:t>
      </w:r>
    </w:p>
    <w:p w:rsidR="00B944C2" w:rsidRDefault="00B944C2" w:rsidP="00D83731">
      <w:pPr>
        <w:jc w:val="both"/>
      </w:pPr>
    </w:p>
    <w:p w:rsidR="00B944C2" w:rsidRPr="0074609D" w:rsidRDefault="00B944C2" w:rsidP="0074609D">
      <w:pPr>
        <w:pStyle w:val="ListParagraph"/>
        <w:numPr>
          <w:ilvl w:val="0"/>
          <w:numId w:val="2"/>
        </w:numPr>
        <w:jc w:val="both"/>
        <w:rPr>
          <w:sz w:val="16"/>
          <w:szCs w:val="16"/>
        </w:rPr>
      </w:pPr>
      <w:r w:rsidRPr="0074609D">
        <w:rPr>
          <w:sz w:val="16"/>
          <w:szCs w:val="16"/>
        </w:rPr>
        <w:t>Rayer la mention inutile</w:t>
      </w:r>
    </w:p>
    <w:p w:rsidR="00B944C2" w:rsidRPr="0074609D" w:rsidRDefault="00B944C2" w:rsidP="0074609D">
      <w:pPr>
        <w:pStyle w:val="ListParagraph"/>
        <w:numPr>
          <w:ilvl w:val="0"/>
          <w:numId w:val="2"/>
        </w:numPr>
        <w:jc w:val="both"/>
        <w:rPr>
          <w:sz w:val="16"/>
          <w:szCs w:val="16"/>
        </w:rPr>
      </w:pPr>
      <w:r w:rsidRPr="0074609D">
        <w:rPr>
          <w:sz w:val="16"/>
          <w:szCs w:val="16"/>
        </w:rPr>
        <w:t>Signature et mention obligatoire</w:t>
      </w:r>
    </w:p>
    <w:p w:rsidR="00B944C2" w:rsidRPr="00903DE1" w:rsidRDefault="00B944C2" w:rsidP="00903DE1"/>
    <w:sectPr w:rsidR="00B944C2" w:rsidRPr="00903DE1" w:rsidSect="00D919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4C2" w:rsidRDefault="00B944C2" w:rsidP="004B59BA">
      <w:pPr>
        <w:spacing w:after="0" w:line="240" w:lineRule="auto"/>
      </w:pPr>
      <w:r>
        <w:separator/>
      </w:r>
    </w:p>
  </w:endnote>
  <w:endnote w:type="continuationSeparator" w:id="0">
    <w:p w:rsidR="00B944C2" w:rsidRDefault="00B944C2" w:rsidP="004B5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C2" w:rsidRDefault="00B944C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C2" w:rsidRDefault="00B944C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C2" w:rsidRDefault="00B944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4C2" w:rsidRDefault="00B944C2" w:rsidP="004B59BA">
      <w:pPr>
        <w:spacing w:after="0" w:line="240" w:lineRule="auto"/>
      </w:pPr>
      <w:r>
        <w:separator/>
      </w:r>
    </w:p>
  </w:footnote>
  <w:footnote w:type="continuationSeparator" w:id="0">
    <w:p w:rsidR="00B944C2" w:rsidRDefault="00B944C2" w:rsidP="004B5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C2" w:rsidRDefault="00B944C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C2" w:rsidRDefault="00B944C2" w:rsidP="004B59BA">
    <w:pPr>
      <w:pStyle w:val="Header"/>
      <w:jc w:val="right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6pt;margin-top:-18.55pt;width:62.15pt;height:1in;z-index:251657728">
          <v:imagedata r:id="rId1" o:title=""/>
        </v:shape>
      </w:pict>
    </w:r>
    <w:r>
      <w:rPr>
        <w:noProof/>
        <w:lang w:eastAsia="fr-FR"/>
      </w:rPr>
      <w:pict>
        <v:shape id="_x0000_s2050" type="#_x0000_t75" style="position:absolute;left:0;text-align:left;margin-left:-36pt;margin-top:-18.55pt;width:51.7pt;height:66.75pt;z-index:251658752">
          <v:imagedata r:id="rId2" o:title=""/>
        </v:shape>
      </w:pict>
    </w:r>
    <w:r>
      <w:rPr>
        <w:noProof/>
        <w:lang w:eastAsia="fr-FR"/>
      </w:rPr>
      <w:pict>
        <v:shape id="Image 1" o:spid="_x0000_s2051" type="#_x0000_t75" alt="Logo SAC noir et jaune" style="position:absolute;left:0;text-align:left;margin-left:-36.75pt;margin-top:-14.35pt;width:52.85pt;height:61.15pt;z-index:251656704;visibility:visible">
          <v:imagedata r:id="rId3" o:title=""/>
        </v:shape>
      </w:pict>
    </w:r>
    <w:r>
      <w:t>Saison 2015-2016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C2" w:rsidRDefault="00B944C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F77B8"/>
    <w:multiLevelType w:val="hybridMultilevel"/>
    <w:tmpl w:val="D5F6C670"/>
    <w:lvl w:ilvl="0" w:tplc="38E073E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C701B5"/>
    <w:multiLevelType w:val="hybridMultilevel"/>
    <w:tmpl w:val="4E580E74"/>
    <w:lvl w:ilvl="0" w:tplc="B9FCA3A6">
      <w:numFmt w:val="bullet"/>
      <w:lvlText w:val="-"/>
      <w:lvlJc w:val="left"/>
      <w:pPr>
        <w:ind w:left="1065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3DE1"/>
    <w:rsid w:val="00027D9E"/>
    <w:rsid w:val="0003794D"/>
    <w:rsid w:val="0004300F"/>
    <w:rsid w:val="000505D2"/>
    <w:rsid w:val="00062143"/>
    <w:rsid w:val="00133A30"/>
    <w:rsid w:val="002527C1"/>
    <w:rsid w:val="00286604"/>
    <w:rsid w:val="002A118E"/>
    <w:rsid w:val="00363C01"/>
    <w:rsid w:val="003B486C"/>
    <w:rsid w:val="00445444"/>
    <w:rsid w:val="0047490F"/>
    <w:rsid w:val="004B59BA"/>
    <w:rsid w:val="00572DED"/>
    <w:rsid w:val="00724629"/>
    <w:rsid w:val="0074609D"/>
    <w:rsid w:val="008A6CDD"/>
    <w:rsid w:val="008D04EE"/>
    <w:rsid w:val="00903DE1"/>
    <w:rsid w:val="009255AA"/>
    <w:rsid w:val="009506E0"/>
    <w:rsid w:val="00986F97"/>
    <w:rsid w:val="00A37E21"/>
    <w:rsid w:val="00AE17FD"/>
    <w:rsid w:val="00AF7914"/>
    <w:rsid w:val="00B01E08"/>
    <w:rsid w:val="00B944C2"/>
    <w:rsid w:val="00CB2269"/>
    <w:rsid w:val="00D26EBA"/>
    <w:rsid w:val="00D83731"/>
    <w:rsid w:val="00D9191B"/>
    <w:rsid w:val="00DA3B30"/>
    <w:rsid w:val="00DA618E"/>
    <w:rsid w:val="00DC79AB"/>
    <w:rsid w:val="00E92AFB"/>
    <w:rsid w:val="00F4111C"/>
    <w:rsid w:val="00F97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91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03D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4B59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B59B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4B59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B59B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291</Words>
  <Characters>1603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carine</cp:lastModifiedBy>
  <cp:revision>5</cp:revision>
  <cp:lastPrinted>2015-07-08T13:01:00Z</cp:lastPrinted>
  <dcterms:created xsi:type="dcterms:W3CDTF">2013-07-10T08:24:00Z</dcterms:created>
  <dcterms:modified xsi:type="dcterms:W3CDTF">2015-07-08T14:27:00Z</dcterms:modified>
</cp:coreProperties>
</file>